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F7BFE" w14:textId="0D3E82D6" w:rsidR="003B03AC" w:rsidRDefault="003B03AC" w:rsidP="003B03AC">
      <w:pPr>
        <w:pStyle w:val="Heading1"/>
      </w:pPr>
      <w:r>
        <w:t xml:space="preserve">BenQ </w:t>
      </w:r>
      <w:r w:rsidRPr="003B03AC">
        <w:t>Marketing</w:t>
      </w:r>
      <w:r>
        <w:t xml:space="preserve"> Campaign Brief</w:t>
      </w:r>
    </w:p>
    <w:p w14:paraId="28040BC5" w14:textId="77777777" w:rsidR="003B03AC" w:rsidRDefault="003B03AC" w:rsidP="003B03AC"/>
    <w:p w14:paraId="5D658A4B" w14:textId="665949EF" w:rsidR="003B03AC" w:rsidRDefault="003B03AC" w:rsidP="003B03AC">
      <w:pPr>
        <w:pStyle w:val="Heading2"/>
      </w:pPr>
      <w:r w:rsidRPr="003B03AC">
        <w:t>Campaign Title:</w:t>
      </w:r>
    </w:p>
    <w:p w14:paraId="4503D3A1" w14:textId="2AC3349D" w:rsidR="0017372A" w:rsidRPr="0017372A" w:rsidRDefault="0017372A" w:rsidP="0017372A">
      <w:pPr>
        <w:pStyle w:val="Heading2"/>
      </w:pPr>
      <w:r>
        <w:t>Campaign Dates</w:t>
      </w:r>
    </w:p>
    <w:p w14:paraId="33C956FF" w14:textId="54A0C4DB" w:rsidR="003B03AC" w:rsidRDefault="003B03AC" w:rsidP="003B03AC">
      <w:pPr>
        <w:pStyle w:val="Heading2"/>
      </w:pPr>
      <w:r>
        <w:t>Why the marketing activity is occurring:</w:t>
      </w:r>
    </w:p>
    <w:p w14:paraId="579198E7" w14:textId="332998D6" w:rsidR="003B03AC" w:rsidRDefault="003B03AC" w:rsidP="003B03AC">
      <w:pPr>
        <w:pStyle w:val="Heading3"/>
      </w:pPr>
      <w:r>
        <w:t>The purpose of this marketing activity is to…</w:t>
      </w:r>
    </w:p>
    <w:p w14:paraId="4E1B36B9" w14:textId="67021FFA" w:rsidR="003B03AC" w:rsidRPr="003B03AC" w:rsidRDefault="003B03AC" w:rsidP="003B03AC">
      <w:pPr>
        <w:pStyle w:val="Heading3"/>
        <w:rPr>
          <w:i/>
          <w:iCs/>
        </w:rPr>
      </w:pPr>
      <w:r w:rsidRPr="003B03AC">
        <w:rPr>
          <w:i/>
          <w:iCs/>
        </w:rPr>
        <w:t>Examples:</w:t>
      </w:r>
    </w:p>
    <w:p w14:paraId="050F38FE" w14:textId="77777777" w:rsidR="003B03AC" w:rsidRPr="003B03AC" w:rsidRDefault="003B03AC" w:rsidP="003B03AC">
      <w:pPr>
        <w:pStyle w:val="Heading3"/>
        <w:rPr>
          <w:i/>
          <w:iCs/>
        </w:rPr>
      </w:pPr>
      <w:r w:rsidRPr="003B03AC">
        <w:rPr>
          <w:i/>
          <w:iCs/>
        </w:rPr>
        <w:t xml:space="preserve">Increase sales by attracting new </w:t>
      </w:r>
      <w:proofErr w:type="gramStart"/>
      <w:r w:rsidRPr="003B03AC">
        <w:rPr>
          <w:i/>
          <w:iCs/>
        </w:rPr>
        <w:t>customers</w:t>
      </w:r>
      <w:proofErr w:type="gramEnd"/>
    </w:p>
    <w:p w14:paraId="340A1D53" w14:textId="77777777" w:rsidR="003B03AC" w:rsidRPr="003B03AC" w:rsidRDefault="003B03AC" w:rsidP="003B03AC">
      <w:pPr>
        <w:pStyle w:val="Heading3"/>
        <w:rPr>
          <w:i/>
          <w:iCs/>
        </w:rPr>
      </w:pPr>
      <w:r w:rsidRPr="003B03AC">
        <w:rPr>
          <w:i/>
          <w:iCs/>
        </w:rPr>
        <w:t xml:space="preserve">Improve brand </w:t>
      </w:r>
      <w:proofErr w:type="gramStart"/>
      <w:r w:rsidRPr="003B03AC">
        <w:rPr>
          <w:i/>
          <w:iCs/>
        </w:rPr>
        <w:t>awareness</w:t>
      </w:r>
      <w:proofErr w:type="gramEnd"/>
      <w:r w:rsidRPr="003B03AC">
        <w:rPr>
          <w:i/>
          <w:iCs/>
        </w:rPr>
        <w:t xml:space="preserve"> </w:t>
      </w:r>
    </w:p>
    <w:p w14:paraId="0313C3B6" w14:textId="77777777" w:rsidR="003B03AC" w:rsidRPr="003B03AC" w:rsidRDefault="003B03AC" w:rsidP="003B03AC">
      <w:pPr>
        <w:pStyle w:val="Heading3"/>
        <w:rPr>
          <w:i/>
          <w:iCs/>
        </w:rPr>
      </w:pPr>
      <w:r w:rsidRPr="003B03AC">
        <w:rPr>
          <w:i/>
          <w:iCs/>
        </w:rPr>
        <w:t xml:space="preserve">Convert customers from </w:t>
      </w:r>
      <w:proofErr w:type="gramStart"/>
      <w:r w:rsidRPr="003B03AC">
        <w:rPr>
          <w:i/>
          <w:iCs/>
        </w:rPr>
        <w:t>competitors</w:t>
      </w:r>
      <w:proofErr w:type="gramEnd"/>
    </w:p>
    <w:p w14:paraId="2847C654" w14:textId="77777777" w:rsidR="003B03AC" w:rsidRPr="003B03AC" w:rsidRDefault="003B03AC" w:rsidP="003B03AC">
      <w:pPr>
        <w:pStyle w:val="Heading3"/>
        <w:rPr>
          <w:i/>
          <w:iCs/>
        </w:rPr>
      </w:pPr>
      <w:r w:rsidRPr="003B03AC">
        <w:rPr>
          <w:i/>
          <w:iCs/>
        </w:rPr>
        <w:t xml:space="preserve">Introduce new product to </w:t>
      </w:r>
      <w:proofErr w:type="gramStart"/>
      <w:r w:rsidRPr="003B03AC">
        <w:rPr>
          <w:i/>
          <w:iCs/>
        </w:rPr>
        <w:t>market</w:t>
      </w:r>
      <w:proofErr w:type="gramEnd"/>
    </w:p>
    <w:p w14:paraId="64905A9C" w14:textId="77777777" w:rsidR="003B03AC" w:rsidRDefault="003B03AC" w:rsidP="003B03AC">
      <w:pPr>
        <w:pStyle w:val="Heading2"/>
      </w:pPr>
      <w:r>
        <w:t xml:space="preserve">Establish SMART </w:t>
      </w:r>
      <w:proofErr w:type="gramStart"/>
      <w:r>
        <w:t>goals</w:t>
      </w:r>
      <w:proofErr w:type="gramEnd"/>
    </w:p>
    <w:p w14:paraId="6C59B244" w14:textId="4B0EF322" w:rsidR="003B03AC" w:rsidRDefault="003B03AC" w:rsidP="003B03AC">
      <w:pPr>
        <w:pStyle w:val="Heading3"/>
      </w:pPr>
      <w:r>
        <w:t>The goals of this campaign are…</w:t>
      </w:r>
    </w:p>
    <w:p w14:paraId="10F0F834" w14:textId="5DD91724" w:rsidR="003B03AC" w:rsidRPr="003B03AC" w:rsidRDefault="003B03AC" w:rsidP="003B03AC">
      <w:pPr>
        <w:pStyle w:val="Heading3"/>
        <w:rPr>
          <w:i/>
          <w:iCs/>
        </w:rPr>
      </w:pPr>
      <w:r w:rsidRPr="003B03AC">
        <w:rPr>
          <w:i/>
          <w:iCs/>
        </w:rPr>
        <w:t>Examples:</w:t>
      </w:r>
    </w:p>
    <w:p w14:paraId="076E9B17" w14:textId="77777777" w:rsidR="003B03AC" w:rsidRPr="003B03AC" w:rsidRDefault="003B03AC" w:rsidP="003B03AC">
      <w:pPr>
        <w:pStyle w:val="Heading3"/>
        <w:rPr>
          <w:i/>
          <w:iCs/>
        </w:rPr>
      </w:pPr>
      <w:r w:rsidRPr="003B03AC">
        <w:rPr>
          <w:i/>
          <w:iCs/>
        </w:rPr>
        <w:t>Increase sales by X%</w:t>
      </w:r>
    </w:p>
    <w:p w14:paraId="39407DAC" w14:textId="77777777" w:rsidR="003B03AC" w:rsidRPr="003B03AC" w:rsidRDefault="003B03AC" w:rsidP="003B03AC">
      <w:pPr>
        <w:pStyle w:val="Heading3"/>
        <w:rPr>
          <w:i/>
          <w:iCs/>
        </w:rPr>
      </w:pPr>
      <w:r w:rsidRPr="003B03AC">
        <w:rPr>
          <w:i/>
          <w:iCs/>
        </w:rPr>
        <w:t>Improve brand awareness by Y%</w:t>
      </w:r>
    </w:p>
    <w:p w14:paraId="7A2211C9" w14:textId="77777777" w:rsidR="003B03AC" w:rsidRPr="003B03AC" w:rsidRDefault="003B03AC" w:rsidP="003B03AC">
      <w:pPr>
        <w:pStyle w:val="Heading3"/>
        <w:rPr>
          <w:i/>
          <w:iCs/>
        </w:rPr>
      </w:pPr>
      <w:r w:rsidRPr="003B03AC">
        <w:rPr>
          <w:i/>
          <w:iCs/>
        </w:rPr>
        <w:t xml:space="preserve">Convert Z% customers from </w:t>
      </w:r>
      <w:proofErr w:type="gramStart"/>
      <w:r w:rsidRPr="003B03AC">
        <w:rPr>
          <w:i/>
          <w:iCs/>
        </w:rPr>
        <w:t>competitor</w:t>
      </w:r>
      <w:proofErr w:type="gramEnd"/>
    </w:p>
    <w:p w14:paraId="08115837" w14:textId="77777777" w:rsidR="003B03AC" w:rsidRPr="003B03AC" w:rsidRDefault="003B03AC" w:rsidP="003B03AC">
      <w:pPr>
        <w:pStyle w:val="Heading3"/>
        <w:rPr>
          <w:i/>
          <w:iCs/>
        </w:rPr>
      </w:pPr>
      <w:r w:rsidRPr="003B03AC">
        <w:rPr>
          <w:i/>
          <w:iCs/>
        </w:rPr>
        <w:t>Increase awareness of new product by X%</w:t>
      </w:r>
    </w:p>
    <w:p w14:paraId="1C71E3C4" w14:textId="77777777" w:rsidR="003B03AC" w:rsidRPr="003B03AC" w:rsidRDefault="003B03AC" w:rsidP="003B03AC">
      <w:pPr>
        <w:pStyle w:val="Heading3"/>
        <w:rPr>
          <w:i/>
          <w:iCs/>
        </w:rPr>
      </w:pPr>
      <w:r w:rsidRPr="003B03AC">
        <w:rPr>
          <w:i/>
          <w:iCs/>
        </w:rPr>
        <w:t xml:space="preserve">Generate Z% increase in engaged website </w:t>
      </w:r>
      <w:proofErr w:type="gramStart"/>
      <w:r w:rsidRPr="003B03AC">
        <w:rPr>
          <w:i/>
          <w:iCs/>
        </w:rPr>
        <w:t>visitors  to</w:t>
      </w:r>
      <w:proofErr w:type="gramEnd"/>
      <w:r w:rsidRPr="003B03AC">
        <w:rPr>
          <w:i/>
          <w:iCs/>
        </w:rPr>
        <w:t xml:space="preserve"> product pages</w:t>
      </w:r>
    </w:p>
    <w:p w14:paraId="583B8901" w14:textId="77777777" w:rsidR="003B03AC" w:rsidRDefault="003B03AC" w:rsidP="003B03AC">
      <w:pPr>
        <w:pStyle w:val="Heading2"/>
      </w:pPr>
      <w:r>
        <w:t xml:space="preserve">Specify how will you measure </w:t>
      </w:r>
      <w:proofErr w:type="gramStart"/>
      <w:r>
        <w:t>success</w:t>
      </w:r>
      <w:proofErr w:type="gramEnd"/>
    </w:p>
    <w:p w14:paraId="5F2D4408" w14:textId="17920D0C" w:rsidR="003B03AC" w:rsidRDefault="003B03AC" w:rsidP="003B03AC">
      <w:pPr>
        <w:pStyle w:val="Heading3"/>
      </w:pPr>
      <w:r>
        <w:t>Success of this campaign will be measured using…</w:t>
      </w:r>
    </w:p>
    <w:p w14:paraId="7F03CB0B" w14:textId="179235F9" w:rsidR="003B03AC" w:rsidRPr="0017372A" w:rsidRDefault="003B03AC" w:rsidP="003B03AC">
      <w:pPr>
        <w:pStyle w:val="Heading3"/>
        <w:rPr>
          <w:i/>
          <w:iCs/>
        </w:rPr>
      </w:pPr>
      <w:r w:rsidRPr="0017372A">
        <w:rPr>
          <w:i/>
          <w:iCs/>
        </w:rPr>
        <w:t>Examples:</w:t>
      </w:r>
    </w:p>
    <w:p w14:paraId="4F916379" w14:textId="77777777" w:rsidR="003B03AC" w:rsidRPr="0017372A" w:rsidRDefault="003B03AC" w:rsidP="003B03AC">
      <w:pPr>
        <w:pStyle w:val="Heading3"/>
        <w:rPr>
          <w:i/>
          <w:iCs/>
        </w:rPr>
      </w:pPr>
      <w:r w:rsidRPr="0017372A">
        <w:rPr>
          <w:i/>
          <w:iCs/>
        </w:rPr>
        <w:t>Google Analytics</w:t>
      </w:r>
    </w:p>
    <w:p w14:paraId="17A20A2D" w14:textId="77777777" w:rsidR="003B03AC" w:rsidRPr="0017372A" w:rsidRDefault="003B03AC" w:rsidP="003B03AC">
      <w:pPr>
        <w:pStyle w:val="Heading3"/>
        <w:rPr>
          <w:i/>
          <w:iCs/>
        </w:rPr>
      </w:pPr>
      <w:r w:rsidRPr="0017372A">
        <w:rPr>
          <w:i/>
          <w:iCs/>
        </w:rPr>
        <w:t>Google Ads reporting</w:t>
      </w:r>
    </w:p>
    <w:p w14:paraId="3E6D256F" w14:textId="77777777" w:rsidR="003B03AC" w:rsidRPr="0017372A" w:rsidRDefault="003B03AC" w:rsidP="003B03AC">
      <w:pPr>
        <w:pStyle w:val="Heading3"/>
        <w:rPr>
          <w:i/>
          <w:iCs/>
        </w:rPr>
      </w:pPr>
      <w:r w:rsidRPr="0017372A">
        <w:rPr>
          <w:i/>
          <w:iCs/>
        </w:rPr>
        <w:t>CRM system</w:t>
      </w:r>
    </w:p>
    <w:p w14:paraId="7C41D8EE" w14:textId="02576D4F" w:rsidR="003B03AC" w:rsidRDefault="003B03AC" w:rsidP="003B03AC">
      <w:pPr>
        <w:pStyle w:val="Heading2"/>
      </w:pPr>
      <w:r>
        <w:t xml:space="preserve">Identify who will measure success and </w:t>
      </w:r>
      <w:proofErr w:type="gramStart"/>
      <w:r>
        <w:t>when</w:t>
      </w:r>
      <w:proofErr w:type="gramEnd"/>
    </w:p>
    <w:p w14:paraId="21421C61" w14:textId="7D75EBBB" w:rsidR="003B03AC" w:rsidRDefault="003B03AC" w:rsidP="003B03AC">
      <w:pPr>
        <w:pStyle w:val="Heading3"/>
      </w:pPr>
      <w:r>
        <w:t>Metrics will be reported by…</w:t>
      </w:r>
    </w:p>
    <w:p w14:paraId="4A278316" w14:textId="7448DD05" w:rsidR="003B03AC" w:rsidRPr="003B03AC" w:rsidRDefault="003B03AC" w:rsidP="003B03AC">
      <w:pPr>
        <w:pStyle w:val="Heading3"/>
      </w:pPr>
      <w:r>
        <w:t>This will be reported on…</w:t>
      </w:r>
    </w:p>
    <w:p w14:paraId="052C18DA" w14:textId="77777777" w:rsidR="003B03AC" w:rsidRDefault="003B03AC" w:rsidP="003B03AC">
      <w:pPr>
        <w:pStyle w:val="Heading2"/>
      </w:pPr>
      <w:r>
        <w:t xml:space="preserve">Identify audience for the </w:t>
      </w:r>
      <w:proofErr w:type="gramStart"/>
      <w:r>
        <w:t>campaign</w:t>
      </w:r>
      <w:proofErr w:type="gramEnd"/>
    </w:p>
    <w:p w14:paraId="5E8018D1" w14:textId="77777777" w:rsidR="0017372A" w:rsidRDefault="0017372A" w:rsidP="003B03AC">
      <w:pPr>
        <w:pStyle w:val="Heading3"/>
      </w:pPr>
      <w:r>
        <w:t>This campaign is targeting…</w:t>
      </w:r>
    </w:p>
    <w:p w14:paraId="07C21660" w14:textId="1D97AACC" w:rsidR="003B03AC" w:rsidRPr="0017372A" w:rsidRDefault="003B03AC" w:rsidP="003B03AC">
      <w:pPr>
        <w:pStyle w:val="Heading3"/>
        <w:rPr>
          <w:i/>
          <w:iCs/>
        </w:rPr>
      </w:pPr>
      <w:r w:rsidRPr="0017372A">
        <w:rPr>
          <w:i/>
          <w:iCs/>
        </w:rPr>
        <w:t>Examples:</w:t>
      </w:r>
    </w:p>
    <w:p w14:paraId="3BE116AD" w14:textId="77777777" w:rsidR="003B03AC" w:rsidRPr="0017372A" w:rsidRDefault="003B03AC" w:rsidP="003B03AC">
      <w:pPr>
        <w:pStyle w:val="Heading3"/>
        <w:rPr>
          <w:i/>
          <w:iCs/>
        </w:rPr>
      </w:pPr>
      <w:r w:rsidRPr="0017372A">
        <w:rPr>
          <w:i/>
          <w:iCs/>
        </w:rPr>
        <w:t>Age or Gender</w:t>
      </w:r>
    </w:p>
    <w:p w14:paraId="452FAE5C" w14:textId="77777777" w:rsidR="003B03AC" w:rsidRPr="0017372A" w:rsidRDefault="003B03AC" w:rsidP="003B03AC">
      <w:pPr>
        <w:pStyle w:val="Heading3"/>
        <w:rPr>
          <w:i/>
          <w:iCs/>
        </w:rPr>
      </w:pPr>
      <w:r w:rsidRPr="0017372A">
        <w:rPr>
          <w:i/>
          <w:iCs/>
        </w:rPr>
        <w:t>Lifestyle / Values</w:t>
      </w:r>
    </w:p>
    <w:p w14:paraId="5140CC26" w14:textId="77777777" w:rsidR="003B03AC" w:rsidRPr="0017372A" w:rsidRDefault="003B03AC" w:rsidP="003B03AC">
      <w:pPr>
        <w:pStyle w:val="Heading3"/>
        <w:rPr>
          <w:i/>
          <w:iCs/>
        </w:rPr>
      </w:pPr>
      <w:r w:rsidRPr="0017372A">
        <w:rPr>
          <w:i/>
          <w:iCs/>
        </w:rPr>
        <w:t>Interests</w:t>
      </w:r>
    </w:p>
    <w:p w14:paraId="3DE4A7A5" w14:textId="77777777" w:rsidR="003B03AC" w:rsidRPr="0017372A" w:rsidRDefault="003B03AC" w:rsidP="003B03AC">
      <w:pPr>
        <w:pStyle w:val="Heading3"/>
        <w:rPr>
          <w:i/>
          <w:iCs/>
        </w:rPr>
      </w:pPr>
      <w:r w:rsidRPr="0017372A">
        <w:rPr>
          <w:i/>
          <w:iCs/>
        </w:rPr>
        <w:t>Hobbies</w:t>
      </w:r>
    </w:p>
    <w:p w14:paraId="0800369E" w14:textId="77777777" w:rsidR="003B03AC" w:rsidRPr="0017372A" w:rsidRDefault="003B03AC" w:rsidP="003B03AC">
      <w:pPr>
        <w:pStyle w:val="Heading3"/>
        <w:rPr>
          <w:i/>
          <w:iCs/>
        </w:rPr>
      </w:pPr>
      <w:r w:rsidRPr="0017372A">
        <w:rPr>
          <w:i/>
          <w:iCs/>
        </w:rPr>
        <w:t>Profession / Job function</w:t>
      </w:r>
    </w:p>
    <w:p w14:paraId="0B3BFE6E" w14:textId="289AD5BC" w:rsidR="003B03AC" w:rsidRDefault="003B03AC" w:rsidP="003B03AC">
      <w:pPr>
        <w:pStyle w:val="Heading2"/>
      </w:pPr>
      <w:r>
        <w:t xml:space="preserve">Specify your positioning </w:t>
      </w:r>
      <w:proofErr w:type="gramStart"/>
      <w:r>
        <w:t>statement</w:t>
      </w:r>
      <w:proofErr w:type="gramEnd"/>
    </w:p>
    <w:p w14:paraId="38216280" w14:textId="09E81C85" w:rsidR="0017372A" w:rsidRPr="0017372A" w:rsidRDefault="0017372A" w:rsidP="0017372A">
      <w:pPr>
        <w:pStyle w:val="Heading3"/>
      </w:pPr>
      <w:r>
        <w:t xml:space="preserve">For an audience _____ that needs ________ we provide ________ which is </w:t>
      </w:r>
      <w:r>
        <w:lastRenderedPageBreak/>
        <w:t>different from competitors because __</w:t>
      </w:r>
    </w:p>
    <w:p w14:paraId="179C69D3" w14:textId="77777777" w:rsidR="003B03AC" w:rsidRDefault="003B03AC" w:rsidP="003B03AC">
      <w:pPr>
        <w:pStyle w:val="Heading2"/>
      </w:pPr>
      <w:r>
        <w:t>Define Campaign Strategy</w:t>
      </w:r>
    </w:p>
    <w:p w14:paraId="553B27F3" w14:textId="77777777" w:rsidR="0017372A" w:rsidRDefault="0017372A" w:rsidP="0017372A">
      <w:pPr>
        <w:pStyle w:val="Heading3"/>
      </w:pPr>
      <w:r>
        <w:t xml:space="preserve">How will you achieve goals of the </w:t>
      </w:r>
      <w:proofErr w:type="gramStart"/>
      <w:r>
        <w:t>campaign</w:t>
      </w:r>
      <w:proofErr w:type="gramEnd"/>
    </w:p>
    <w:p w14:paraId="067E60B2" w14:textId="77777777" w:rsidR="0017372A" w:rsidRDefault="0017372A" w:rsidP="003B03AC">
      <w:pPr>
        <w:pStyle w:val="Heading3"/>
      </w:pPr>
      <w:r>
        <w:t>We will achieve our goals through…</w:t>
      </w:r>
    </w:p>
    <w:p w14:paraId="1416775D" w14:textId="77777777" w:rsidR="003B03AC" w:rsidRPr="0017372A" w:rsidRDefault="003B03AC" w:rsidP="003B03AC">
      <w:pPr>
        <w:pStyle w:val="Heading3"/>
        <w:rPr>
          <w:i/>
          <w:iCs/>
        </w:rPr>
      </w:pPr>
      <w:r w:rsidRPr="0017372A">
        <w:rPr>
          <w:i/>
          <w:iCs/>
        </w:rPr>
        <w:t>Examples:</w:t>
      </w:r>
    </w:p>
    <w:p w14:paraId="3CEDD904" w14:textId="77777777" w:rsidR="003B03AC" w:rsidRPr="0017372A" w:rsidRDefault="003B03AC" w:rsidP="003B03AC">
      <w:pPr>
        <w:pStyle w:val="Heading3"/>
        <w:rPr>
          <w:i/>
          <w:iCs/>
        </w:rPr>
      </w:pPr>
      <w:r w:rsidRPr="0017372A">
        <w:rPr>
          <w:i/>
          <w:iCs/>
        </w:rPr>
        <w:t>Paid Search</w:t>
      </w:r>
    </w:p>
    <w:p w14:paraId="0BAB4B11" w14:textId="77777777" w:rsidR="003B03AC" w:rsidRPr="0017372A" w:rsidRDefault="003B03AC" w:rsidP="003B03AC">
      <w:pPr>
        <w:pStyle w:val="Heading3"/>
        <w:rPr>
          <w:i/>
          <w:iCs/>
        </w:rPr>
      </w:pPr>
      <w:r w:rsidRPr="0017372A">
        <w:rPr>
          <w:i/>
          <w:iCs/>
        </w:rPr>
        <w:t>Email</w:t>
      </w:r>
    </w:p>
    <w:p w14:paraId="456B9222" w14:textId="77777777" w:rsidR="003B03AC" w:rsidRPr="0017372A" w:rsidRDefault="003B03AC" w:rsidP="003B03AC">
      <w:pPr>
        <w:pStyle w:val="Heading3"/>
        <w:rPr>
          <w:i/>
          <w:iCs/>
        </w:rPr>
      </w:pPr>
      <w:r w:rsidRPr="0017372A">
        <w:rPr>
          <w:i/>
          <w:iCs/>
        </w:rPr>
        <w:t>SEO</w:t>
      </w:r>
    </w:p>
    <w:p w14:paraId="4AD1FCB7" w14:textId="77777777" w:rsidR="003B03AC" w:rsidRPr="0017372A" w:rsidRDefault="003B03AC" w:rsidP="003B03AC">
      <w:pPr>
        <w:pStyle w:val="Heading3"/>
        <w:rPr>
          <w:i/>
          <w:iCs/>
        </w:rPr>
      </w:pPr>
      <w:r w:rsidRPr="0017372A">
        <w:rPr>
          <w:i/>
          <w:iCs/>
        </w:rPr>
        <w:t>Reseller partners</w:t>
      </w:r>
    </w:p>
    <w:p w14:paraId="74D8D490" w14:textId="77777777" w:rsidR="003B03AC" w:rsidRDefault="003B03AC" w:rsidP="003B03AC">
      <w:pPr>
        <w:pStyle w:val="Heading2"/>
      </w:pPr>
      <w:r>
        <w:t xml:space="preserve">What must be completed and by </w:t>
      </w:r>
      <w:proofErr w:type="gramStart"/>
      <w:r>
        <w:t>whom</w:t>
      </w:r>
      <w:proofErr w:type="gramEnd"/>
    </w:p>
    <w:p w14:paraId="30BE517C" w14:textId="77777777" w:rsidR="0017372A" w:rsidRDefault="0017372A" w:rsidP="003B03AC">
      <w:pPr>
        <w:pStyle w:val="Heading3"/>
      </w:pPr>
      <w:r>
        <w:t>This campaign requires ___ which will be completed by ____</w:t>
      </w:r>
    </w:p>
    <w:p w14:paraId="3D5FA195" w14:textId="782EA6B4" w:rsidR="003B03AC" w:rsidRPr="0017372A" w:rsidRDefault="003B03AC" w:rsidP="003B03AC">
      <w:pPr>
        <w:pStyle w:val="Heading3"/>
        <w:rPr>
          <w:i/>
          <w:iCs/>
        </w:rPr>
      </w:pPr>
      <w:r w:rsidRPr="0017372A">
        <w:rPr>
          <w:i/>
          <w:iCs/>
        </w:rPr>
        <w:t>Examples:</w:t>
      </w:r>
    </w:p>
    <w:p w14:paraId="18C6A1FB" w14:textId="77777777" w:rsidR="003B03AC" w:rsidRPr="0017372A" w:rsidRDefault="003B03AC" w:rsidP="003B03AC">
      <w:pPr>
        <w:pStyle w:val="Heading3"/>
        <w:rPr>
          <w:i/>
          <w:iCs/>
        </w:rPr>
      </w:pPr>
      <w:r w:rsidRPr="0017372A">
        <w:rPr>
          <w:i/>
          <w:iCs/>
        </w:rPr>
        <w:t xml:space="preserve">Identify </w:t>
      </w:r>
      <w:proofErr w:type="gramStart"/>
      <w:r w:rsidRPr="0017372A">
        <w:rPr>
          <w:i/>
          <w:iCs/>
        </w:rPr>
        <w:t>keywords</w:t>
      </w:r>
      <w:proofErr w:type="gramEnd"/>
    </w:p>
    <w:p w14:paraId="1740CD4A" w14:textId="77777777" w:rsidR="003B03AC" w:rsidRPr="0017372A" w:rsidRDefault="003B03AC" w:rsidP="003B03AC">
      <w:pPr>
        <w:pStyle w:val="Heading3"/>
        <w:rPr>
          <w:i/>
          <w:iCs/>
        </w:rPr>
      </w:pPr>
      <w:r w:rsidRPr="0017372A">
        <w:rPr>
          <w:i/>
          <w:iCs/>
        </w:rPr>
        <w:t xml:space="preserve">Define </w:t>
      </w:r>
      <w:proofErr w:type="gramStart"/>
      <w:r w:rsidRPr="0017372A">
        <w:rPr>
          <w:i/>
          <w:iCs/>
        </w:rPr>
        <w:t>budget</w:t>
      </w:r>
      <w:proofErr w:type="gramEnd"/>
    </w:p>
    <w:p w14:paraId="2C103EB7" w14:textId="77777777" w:rsidR="003B03AC" w:rsidRPr="0017372A" w:rsidRDefault="003B03AC" w:rsidP="003B03AC">
      <w:pPr>
        <w:pStyle w:val="Heading3"/>
        <w:rPr>
          <w:i/>
          <w:iCs/>
        </w:rPr>
      </w:pPr>
      <w:r w:rsidRPr="0017372A">
        <w:rPr>
          <w:i/>
          <w:iCs/>
        </w:rPr>
        <w:t xml:space="preserve">Develop advertising </w:t>
      </w:r>
      <w:proofErr w:type="gramStart"/>
      <w:r w:rsidRPr="0017372A">
        <w:rPr>
          <w:i/>
          <w:iCs/>
        </w:rPr>
        <w:t>text</w:t>
      </w:r>
      <w:proofErr w:type="gramEnd"/>
    </w:p>
    <w:p w14:paraId="0642BA1E" w14:textId="77777777" w:rsidR="003B03AC" w:rsidRPr="0017372A" w:rsidRDefault="003B03AC" w:rsidP="003B03AC">
      <w:pPr>
        <w:pStyle w:val="Heading3"/>
        <w:rPr>
          <w:i/>
          <w:iCs/>
        </w:rPr>
      </w:pPr>
      <w:r w:rsidRPr="0017372A">
        <w:rPr>
          <w:i/>
          <w:iCs/>
        </w:rPr>
        <w:t xml:space="preserve">Gather any product </w:t>
      </w:r>
      <w:proofErr w:type="gramStart"/>
      <w:r w:rsidRPr="0017372A">
        <w:rPr>
          <w:i/>
          <w:iCs/>
        </w:rPr>
        <w:t>images</w:t>
      </w:r>
      <w:proofErr w:type="gramEnd"/>
    </w:p>
    <w:p w14:paraId="48EAB6E3" w14:textId="77777777" w:rsidR="003B03AC" w:rsidRDefault="003B03AC" w:rsidP="003B03AC">
      <w:pPr>
        <w:pStyle w:val="Heading2"/>
      </w:pPr>
      <w:r>
        <w:t xml:space="preserve">Obtain any compliance </w:t>
      </w:r>
      <w:proofErr w:type="gramStart"/>
      <w:r>
        <w:t>approvals</w:t>
      </w:r>
      <w:proofErr w:type="gramEnd"/>
    </w:p>
    <w:p w14:paraId="191E85F5" w14:textId="77777777" w:rsidR="0017372A" w:rsidRDefault="0017372A" w:rsidP="003B03AC">
      <w:pPr>
        <w:pStyle w:val="Heading3"/>
      </w:pPr>
      <w:r>
        <w:t>______ will send ________ to _______ for review and approval.</w:t>
      </w:r>
    </w:p>
    <w:p w14:paraId="6F76FFD3" w14:textId="34E3902B" w:rsidR="003B03AC" w:rsidRPr="0017372A" w:rsidRDefault="0017372A" w:rsidP="003B03AC">
      <w:pPr>
        <w:pStyle w:val="Heading3"/>
        <w:rPr>
          <w:i/>
          <w:iCs/>
        </w:rPr>
      </w:pPr>
      <w:r w:rsidRPr="0017372A">
        <w:rPr>
          <w:i/>
          <w:iCs/>
        </w:rPr>
        <w:t xml:space="preserve"> </w:t>
      </w:r>
      <w:r w:rsidR="003B03AC" w:rsidRPr="0017372A">
        <w:rPr>
          <w:i/>
          <w:iCs/>
        </w:rPr>
        <w:t>Examples:</w:t>
      </w:r>
    </w:p>
    <w:p w14:paraId="434127EE" w14:textId="77777777" w:rsidR="003B03AC" w:rsidRPr="0017372A" w:rsidRDefault="003B03AC" w:rsidP="003B03AC">
      <w:pPr>
        <w:pStyle w:val="Heading3"/>
        <w:rPr>
          <w:i/>
          <w:iCs/>
        </w:rPr>
      </w:pPr>
      <w:r w:rsidRPr="0017372A">
        <w:rPr>
          <w:i/>
          <w:iCs/>
        </w:rPr>
        <w:t>Trademarks</w:t>
      </w:r>
    </w:p>
    <w:p w14:paraId="35A5AD0E" w14:textId="77777777" w:rsidR="003B03AC" w:rsidRPr="0017372A" w:rsidRDefault="003B03AC" w:rsidP="003B03AC">
      <w:pPr>
        <w:pStyle w:val="Heading3"/>
        <w:rPr>
          <w:i/>
          <w:iCs/>
        </w:rPr>
      </w:pPr>
      <w:r w:rsidRPr="0017372A">
        <w:rPr>
          <w:i/>
          <w:iCs/>
        </w:rPr>
        <w:t>Copyrights</w:t>
      </w:r>
    </w:p>
    <w:p w14:paraId="2FECB287" w14:textId="77777777" w:rsidR="003B03AC" w:rsidRPr="0017372A" w:rsidRDefault="003B03AC" w:rsidP="003B03AC">
      <w:pPr>
        <w:pStyle w:val="Heading3"/>
        <w:rPr>
          <w:i/>
          <w:iCs/>
        </w:rPr>
      </w:pPr>
      <w:r w:rsidRPr="0017372A">
        <w:rPr>
          <w:i/>
          <w:iCs/>
        </w:rPr>
        <w:t>Releases for images or customer quotes</w:t>
      </w:r>
    </w:p>
    <w:p w14:paraId="2689A09D" w14:textId="77777777" w:rsidR="003B03AC" w:rsidRPr="0017372A" w:rsidRDefault="003B03AC" w:rsidP="003B03AC">
      <w:pPr>
        <w:pStyle w:val="Heading3"/>
        <w:rPr>
          <w:i/>
          <w:iCs/>
        </w:rPr>
      </w:pPr>
      <w:r w:rsidRPr="0017372A">
        <w:rPr>
          <w:i/>
          <w:iCs/>
        </w:rPr>
        <w:t xml:space="preserve">Disclaimers requires on any landing </w:t>
      </w:r>
      <w:proofErr w:type="gramStart"/>
      <w:r w:rsidRPr="0017372A">
        <w:rPr>
          <w:i/>
          <w:iCs/>
        </w:rPr>
        <w:t>pages</w:t>
      </w:r>
      <w:proofErr w:type="gramEnd"/>
    </w:p>
    <w:p w14:paraId="08E36A06" w14:textId="77777777" w:rsidR="003B03AC" w:rsidRDefault="003B03AC" w:rsidP="003B03AC">
      <w:pPr>
        <w:pStyle w:val="Heading2"/>
      </w:pPr>
      <w:r>
        <w:t xml:space="preserve">Verify contact details used: phone, URLS, email </w:t>
      </w:r>
      <w:proofErr w:type="gramStart"/>
      <w:r>
        <w:t>addresses</w:t>
      </w:r>
      <w:proofErr w:type="gramEnd"/>
    </w:p>
    <w:p w14:paraId="17672A7E" w14:textId="77777777" w:rsidR="003B03AC" w:rsidRDefault="003B03AC" w:rsidP="003B03AC">
      <w:pPr>
        <w:pStyle w:val="Heading2"/>
      </w:pPr>
      <w:r>
        <w:t xml:space="preserve">Identify who should be </w:t>
      </w:r>
      <w:proofErr w:type="gramStart"/>
      <w:r>
        <w:t>informed</w:t>
      </w:r>
      <w:proofErr w:type="gramEnd"/>
    </w:p>
    <w:p w14:paraId="6BD5F418" w14:textId="77777777" w:rsidR="003B03AC" w:rsidRPr="006F2FB2" w:rsidRDefault="003B03AC" w:rsidP="003B03AC">
      <w:pPr>
        <w:pStyle w:val="Heading2"/>
      </w:pPr>
      <w:r>
        <w:t xml:space="preserve">Identify who should review or approve </w:t>
      </w:r>
      <w:proofErr w:type="gramStart"/>
      <w:r>
        <w:t>plans</w:t>
      </w:r>
      <w:proofErr w:type="gramEnd"/>
    </w:p>
    <w:p w14:paraId="0A023223" w14:textId="77777777" w:rsidR="003B03AC" w:rsidRPr="00D10BE8" w:rsidRDefault="003B03AC" w:rsidP="003B03AC">
      <w:pPr>
        <w:pStyle w:val="Heading2"/>
      </w:pPr>
      <w:r>
        <w:t xml:space="preserve">Confirm available budget and cost </w:t>
      </w:r>
      <w:proofErr w:type="gramStart"/>
      <w:r>
        <w:t>estimate</w:t>
      </w:r>
      <w:proofErr w:type="gramEnd"/>
    </w:p>
    <w:p w14:paraId="04B49CAF" w14:textId="7DDAB5F6" w:rsidR="008209A5" w:rsidRDefault="008209A5"/>
    <w:sectPr w:rsidR="008209A5" w:rsidSect="007D0573">
      <w:footerReference w:type="default" r:id="rId6"/>
      <w:pgSz w:w="12240" w:h="15840" w:code="1"/>
      <w:pgMar w:top="450" w:right="900" w:bottom="90" w:left="1152" w:header="720" w:footer="0" w:gutter="0"/>
      <w:pgNumType w:start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B59F1" w14:textId="77777777" w:rsidR="00017AB7" w:rsidRDefault="00017AB7">
      <w:pPr>
        <w:spacing w:after="0" w:line="240" w:lineRule="auto"/>
      </w:pPr>
      <w:r>
        <w:separator/>
      </w:r>
    </w:p>
  </w:endnote>
  <w:endnote w:type="continuationSeparator" w:id="0">
    <w:p w14:paraId="3E8FF901" w14:textId="77777777" w:rsidR="00017AB7" w:rsidRDefault="00017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A0E1B" w14:textId="77777777" w:rsidR="00CA0AEC" w:rsidRPr="00CA0AEC" w:rsidRDefault="00000000">
    <w:pPr>
      <w:pStyle w:val="Footer"/>
      <w:jc w:val="right"/>
      <w:rPr>
        <w:color w:val="767171"/>
      </w:rPr>
    </w:pPr>
    <w:r w:rsidRPr="00CA0AEC">
      <w:rPr>
        <w:color w:val="767171"/>
      </w:rPr>
      <w:t xml:space="preserve">Campaign Planning Guide | </w:t>
    </w:r>
    <w:r w:rsidRPr="00CA0AEC">
      <w:rPr>
        <w:color w:val="767171"/>
      </w:rPr>
      <w:fldChar w:fldCharType="begin"/>
    </w:r>
    <w:r w:rsidRPr="00CA0AEC">
      <w:rPr>
        <w:color w:val="767171"/>
      </w:rPr>
      <w:instrText xml:space="preserve"> PAGE   \* MERGEFORMAT </w:instrText>
    </w:r>
    <w:r w:rsidRPr="00CA0AEC">
      <w:rPr>
        <w:color w:val="767171"/>
      </w:rPr>
      <w:fldChar w:fldCharType="separate"/>
    </w:r>
    <w:r w:rsidRPr="00CA0AEC">
      <w:rPr>
        <w:noProof/>
        <w:color w:val="767171"/>
      </w:rPr>
      <w:t>2</w:t>
    </w:r>
    <w:r w:rsidRPr="00CA0AEC">
      <w:rPr>
        <w:noProof/>
        <w:color w:val="767171"/>
      </w:rPr>
      <w:fldChar w:fldCharType="end"/>
    </w:r>
  </w:p>
  <w:p w14:paraId="610BEDC9" w14:textId="77777777" w:rsidR="00CA0AEC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4B750" w14:textId="77777777" w:rsidR="00017AB7" w:rsidRDefault="00017AB7">
      <w:pPr>
        <w:spacing w:after="0" w:line="240" w:lineRule="auto"/>
      </w:pPr>
      <w:r>
        <w:separator/>
      </w:r>
    </w:p>
  </w:footnote>
  <w:footnote w:type="continuationSeparator" w:id="0">
    <w:p w14:paraId="5A87260C" w14:textId="77777777" w:rsidR="00017AB7" w:rsidRDefault="00017A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3AC"/>
    <w:rsid w:val="00017AB7"/>
    <w:rsid w:val="00077D8F"/>
    <w:rsid w:val="0017372A"/>
    <w:rsid w:val="003B03AC"/>
    <w:rsid w:val="004C2EB0"/>
    <w:rsid w:val="008209A5"/>
    <w:rsid w:val="008566AC"/>
    <w:rsid w:val="00AC2909"/>
    <w:rsid w:val="00E7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1DBFC"/>
  <w15:chartTrackingRefBased/>
  <w15:docId w15:val="{1717C11A-CBCA-429F-8E73-69A3DD2C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3AC"/>
    <w:rPr>
      <w:rFonts w:ascii="Calibri" w:eastAsia="Times New Roman" w:hAnsi="Calibri" w:cs="Times New Roma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03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B03AC"/>
    <w:pPr>
      <w:widowControl w:val="0"/>
      <w:autoSpaceDE w:val="0"/>
      <w:autoSpaceDN w:val="0"/>
      <w:adjustRightInd w:val="0"/>
      <w:spacing w:before="120" w:after="0" w:line="240" w:lineRule="auto"/>
      <w:ind w:left="547"/>
      <w:outlineLvl w:val="1"/>
    </w:pPr>
    <w:rPr>
      <w:rFonts w:ascii="Calibri Light" w:hAnsi="Calibri Light" w:cs="Calibri Light"/>
      <w:kern w:val="24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B03AC"/>
    <w:pPr>
      <w:widowControl w:val="0"/>
      <w:autoSpaceDE w:val="0"/>
      <w:autoSpaceDN w:val="0"/>
      <w:adjustRightInd w:val="0"/>
      <w:spacing w:after="0" w:line="240" w:lineRule="auto"/>
      <w:ind w:left="993"/>
      <w:outlineLvl w:val="2"/>
    </w:pPr>
    <w:rPr>
      <w:rFonts w:ascii="Calibri Light" w:hAnsi="Calibri Light" w:cs="Calibri Light"/>
      <w:color w:val="2F5496"/>
      <w:kern w:val="24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3B03AC"/>
    <w:rPr>
      <w:rFonts w:ascii="Calibri Light" w:eastAsia="Times New Roman" w:hAnsi="Calibri Light" w:cs="Calibri Light"/>
      <w:kern w:val="24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9"/>
    <w:rsid w:val="003B03AC"/>
    <w:rPr>
      <w:rFonts w:ascii="Calibri Light" w:eastAsia="Times New Roman" w:hAnsi="Calibri Light" w:cs="Calibri Light"/>
      <w:color w:val="2F5496"/>
      <w:kern w:val="24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B03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3AC"/>
    <w:rPr>
      <w:rFonts w:ascii="Calibri" w:eastAsia="Times New Roman" w:hAnsi="Calibri" w:cs="Times New Roman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3B03AC"/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Marketing-Campaign-Brief-Template-DOCX</Template>
  <TotalTime>1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Smith</dc:creator>
  <cp:keywords/>
  <dc:description/>
  <cp:lastModifiedBy>Christopher Smith</cp:lastModifiedBy>
  <cp:revision>2</cp:revision>
  <dcterms:created xsi:type="dcterms:W3CDTF">2023-05-16T16:51:00Z</dcterms:created>
  <dcterms:modified xsi:type="dcterms:W3CDTF">2023-05-16T16:51:00Z</dcterms:modified>
</cp:coreProperties>
</file>